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E79" w:rsidRPr="005A2F01" w:rsidRDefault="001A2D9C">
      <w:pPr>
        <w:rPr>
          <w:rFonts w:ascii="Garamond" w:hAnsi="Garamond"/>
          <w:b/>
          <w:sz w:val="48"/>
          <w:szCs w:val="48"/>
        </w:rPr>
      </w:pPr>
      <w:r w:rsidRPr="005A2F01">
        <w:rPr>
          <w:rFonts w:ascii="Garamond" w:hAnsi="Garamond"/>
          <w:b/>
          <w:sz w:val="48"/>
          <w:szCs w:val="48"/>
        </w:rPr>
        <w:t>Never Forgotten Honor Flight</w:t>
      </w:r>
    </w:p>
    <w:p w:rsidR="001A2D9C" w:rsidRPr="005A2F01" w:rsidRDefault="00D9280B">
      <w:pPr>
        <w:rPr>
          <w:rFonts w:ascii="Garamond" w:hAnsi="Garamond"/>
          <w:i/>
          <w:sz w:val="36"/>
          <w:szCs w:val="36"/>
        </w:rPr>
      </w:pPr>
      <w:r>
        <w:rPr>
          <w:rFonts w:ascii="Garamond" w:hAnsi="Garamond"/>
          <w:b/>
          <w:i/>
          <w:sz w:val="36"/>
          <w:szCs w:val="36"/>
        </w:rPr>
        <w:t xml:space="preserve">September </w:t>
      </w:r>
      <w:r w:rsidR="009D4915">
        <w:rPr>
          <w:rFonts w:ascii="Garamond" w:hAnsi="Garamond"/>
          <w:b/>
          <w:i/>
          <w:sz w:val="36"/>
          <w:szCs w:val="36"/>
        </w:rPr>
        <w:t>12</w:t>
      </w:r>
      <w:r w:rsidR="006D0BCD">
        <w:rPr>
          <w:rFonts w:ascii="Garamond" w:hAnsi="Garamond"/>
          <w:b/>
          <w:i/>
          <w:sz w:val="36"/>
          <w:szCs w:val="36"/>
        </w:rPr>
        <w:t>, 201</w:t>
      </w:r>
      <w:r w:rsidR="009D4915">
        <w:rPr>
          <w:rFonts w:ascii="Garamond" w:hAnsi="Garamond"/>
          <w:b/>
          <w:i/>
          <w:sz w:val="36"/>
          <w:szCs w:val="36"/>
        </w:rPr>
        <w:t>6</w:t>
      </w:r>
      <w:r w:rsidR="005A2F01" w:rsidRPr="005A2F01">
        <w:rPr>
          <w:rFonts w:ascii="Garamond" w:hAnsi="Garamond"/>
          <w:i/>
          <w:sz w:val="36"/>
          <w:szCs w:val="36"/>
        </w:rPr>
        <w:t xml:space="preserve"> </w:t>
      </w:r>
      <w:r w:rsidR="005A2F01" w:rsidRPr="005A2F01">
        <w:rPr>
          <w:rFonts w:ascii="Garamond" w:hAnsi="Garamond"/>
          <w:b/>
          <w:i/>
          <w:sz w:val="36"/>
          <w:szCs w:val="36"/>
        </w:rPr>
        <w:t>Itinerary</w:t>
      </w:r>
      <w:r w:rsidR="00395760">
        <w:rPr>
          <w:rFonts w:ascii="Garamond" w:hAnsi="Garamond"/>
          <w:b/>
          <w:i/>
          <w:sz w:val="36"/>
          <w:szCs w:val="36"/>
        </w:rPr>
        <w:t xml:space="preserve"> </w:t>
      </w:r>
    </w:p>
    <w:tbl>
      <w:tblPr>
        <w:tblW w:w="16086" w:type="dxa"/>
        <w:tblInd w:w="96" w:type="dxa"/>
        <w:tblLook w:val="04A0"/>
      </w:tblPr>
      <w:tblGrid>
        <w:gridCol w:w="1728"/>
        <w:gridCol w:w="222"/>
        <w:gridCol w:w="10416"/>
        <w:gridCol w:w="1180"/>
        <w:gridCol w:w="2540"/>
      </w:tblGrid>
      <w:tr w:rsidR="001A2D9C" w:rsidRPr="001A2D9C" w:rsidTr="001B41FC">
        <w:trPr>
          <w:trHeight w:val="264"/>
        </w:trPr>
        <w:tc>
          <w:tcPr>
            <w:tcW w:w="12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1A2D9C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ALL TIMES ARE "LOCAL" TIMES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A2D9C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4:30 AM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GUARDIANS check in</w:t>
            </w:r>
            <w:r w:rsidR="00B127E4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5:00 - 5:30 AM</w:t>
            </w:r>
          </w:p>
          <w:p w:rsidR="00691617" w:rsidRPr="0010246F" w:rsidRDefault="009B3464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5:50 AM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Default="001A2D9C" w:rsidP="00BD50DD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VETERANS check in 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(sna</w:t>
            </w:r>
            <w:r w:rsidR="009F255E"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cks, coffee provided at gate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</w:t>
            </w:r>
          </w:p>
          <w:p w:rsidR="00691617" w:rsidRPr="00691617" w:rsidRDefault="00691617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Load aircraft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82011B" w:rsidP="009B346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</w:t>
            </w:r>
            <w:r w:rsidR="009B3464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D9280B" w:rsidP="00D9280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Sun Country F</w:t>
            </w:r>
            <w:r w:rsidR="00B029D2">
              <w:rPr>
                <w:rFonts w:ascii="Arial" w:eastAsia="Times New Roman" w:hAnsi="Arial" w:cs="Arial"/>
                <w:sz w:val="20"/>
                <w:szCs w:val="20"/>
              </w:rPr>
              <w:t>light # 8600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departs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CWA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A2D9C"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(morning snack on plane)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82011B" w:rsidP="009B346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9:</w:t>
            </w:r>
            <w:r w:rsidR="009B3464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09520C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r w:rsidR="00BD50DD" w:rsidRPr="0010246F">
              <w:rPr>
                <w:rFonts w:ascii="Arial" w:eastAsia="Times New Roman" w:hAnsi="Arial" w:cs="Arial"/>
                <w:sz w:val="20"/>
                <w:szCs w:val="20"/>
              </w:rPr>
              <w:t>bathroom break)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6C5D25" w:rsidP="0082011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10:35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Reagan </w:t>
            </w:r>
            <w:r w:rsidR="00BD50DD" w:rsidRPr="0010246F">
              <w:rPr>
                <w:rFonts w:ascii="Arial" w:eastAsia="Times New Roman" w:hAnsi="Arial" w:cs="Arial"/>
                <w:sz w:val="20"/>
                <w:szCs w:val="20"/>
              </w:rPr>
              <w:t>in Motor Coach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6C5D25" w:rsidP="0082011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10:50</w:t>
            </w:r>
            <w:r w:rsidR="00EF4333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>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WW II Memorial (Group Photo)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6C5D25" w:rsidP="0082011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12:30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WW II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6C5D25" w:rsidP="006C5D25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12:30</w:t>
            </w:r>
            <w:r w:rsidR="001B41FC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12:55 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B41FC" w:rsidRDefault="001A2D9C" w:rsidP="00D26AD7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BUS TOUR (Capitol; Navy Memorial; White House)</w:t>
            </w:r>
            <w:r w:rsidR="001B41FC">
              <w:rPr>
                <w:rFonts w:ascii="Arial" w:eastAsia="Times New Roman" w:hAnsi="Arial" w:cs="Arial"/>
                <w:b/>
                <w:sz w:val="20"/>
                <w:szCs w:val="20"/>
              </w:rPr>
              <w:t>(box lunch on bus</w:t>
            </w:r>
            <w:r w:rsidR="001B41FC"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>)</w:t>
            </w:r>
            <w:r w:rsidR="00395760"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C14BB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6C5D25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12:55</w:t>
            </w:r>
            <w:r w:rsidR="001B41F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Korean, Vietnam, and Lincoln Memorial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8F5792" w:rsidP="006C5D25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2:40</w:t>
            </w:r>
            <w:r w:rsidR="001B41F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1B41FC" w:rsidP="00C14BB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Korean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C5D25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C5D25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8F579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2:</w:t>
            </w:r>
            <w:r w:rsidR="008F5792">
              <w:rPr>
                <w:rFonts w:ascii="Arial" w:eastAsia="Times New Roman" w:hAnsi="Arial" w:cs="Arial"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-3:25 PM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FDR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D26AD7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3:3</w:t>
            </w:r>
            <w:r w:rsidR="001B41FC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1B41F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3A79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eastAsia="Times New Roman" w:hAnsi="Arial" w:cs="Arial"/>
                <w:sz w:val="20"/>
                <w:szCs w:val="20"/>
              </w:rPr>
              <w:t>Arrive Iwo Jima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D26AD7" w:rsidP="00196C4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4:</w:t>
            </w:r>
            <w:r w:rsidR="00196C42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="001B41F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B3A79" w:rsidRDefault="001B3A79" w:rsidP="001836EC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Iwo Jima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(snack bars)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4:</w:t>
            </w:r>
            <w:r w:rsidR="00B211F3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PM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Arlington National Cemetery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5:00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Changing of the Guard at the Tomb of the Unknown Soldier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5:4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0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ANC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5:55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91739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Air Force Memorial and Drive By Pentagon / 9-11 Memorial 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EF4333">
              <w:rPr>
                <w:rFonts w:ascii="Arial" w:eastAsia="Times New Roman" w:hAnsi="Arial" w:cs="Arial"/>
                <w:b/>
                <w:sz w:val="20"/>
                <w:szCs w:val="20"/>
              </w:rPr>
              <w:t>(Dinner)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0777CF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7:1</w:t>
            </w:r>
            <w:r w:rsidR="0082011B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="001B3A79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1B3A79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4E1D1E" w:rsidRDefault="001B3A79" w:rsidP="00EF4333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Memorial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0777CF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7:2</w:t>
            </w:r>
            <w:r w:rsidR="001B3A79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1B3A79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591C0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Airport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8:45 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D9280B" w:rsidP="00591C0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Sun Country F</w:t>
            </w:r>
            <w:r w:rsidR="00B029D2">
              <w:rPr>
                <w:rFonts w:ascii="Arial" w:eastAsia="Times New Roman" w:hAnsi="Arial" w:cs="Arial"/>
                <w:sz w:val="20"/>
                <w:szCs w:val="20"/>
              </w:rPr>
              <w:t>light # 8601 d</w:t>
            </w:r>
            <w:r w:rsidR="001B3A79">
              <w:rPr>
                <w:rFonts w:ascii="Arial" w:eastAsia="Times New Roman" w:hAnsi="Arial" w:cs="Arial"/>
                <w:sz w:val="20"/>
                <w:szCs w:val="20"/>
              </w:rPr>
              <w:t>epart</w:t>
            </w:r>
            <w:r w:rsidR="00B029D2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="001B3A79">
              <w:rPr>
                <w:rFonts w:ascii="Arial" w:eastAsia="Times New Roman" w:hAnsi="Arial" w:cs="Arial"/>
                <w:sz w:val="20"/>
                <w:szCs w:val="20"/>
              </w:rPr>
              <w:t xml:space="preserve"> Reagan</w:t>
            </w:r>
            <w:r w:rsidR="001B3A79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82011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:</w:t>
            </w:r>
            <w:r w:rsidR="00F830F0">
              <w:rPr>
                <w:rFonts w:ascii="Arial" w:eastAsia="Times New Roman" w:hAnsi="Arial" w:cs="Arial"/>
                <w:sz w:val="20"/>
                <w:szCs w:val="20"/>
              </w:rPr>
              <w:t>55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Wausau (arrival at CWA dependent on weather/unexpected delays)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1A2D9C" w:rsidRPr="0010246F" w:rsidRDefault="001A2D9C" w:rsidP="005A2F01">
      <w:pPr>
        <w:rPr>
          <w:rFonts w:ascii="Garamond" w:hAnsi="Garamond"/>
          <w:sz w:val="24"/>
          <w:szCs w:val="24"/>
        </w:rPr>
      </w:pPr>
    </w:p>
    <w:p w:rsidR="005A2F01" w:rsidRPr="0010246F" w:rsidRDefault="005A2F01" w:rsidP="005A2F01">
      <w:pPr>
        <w:rPr>
          <w:rFonts w:ascii="Garamond" w:hAnsi="Garamond"/>
          <w:sz w:val="24"/>
          <w:szCs w:val="24"/>
        </w:rPr>
      </w:pPr>
    </w:p>
    <w:p w:rsidR="005A2F01" w:rsidRPr="001A2D9C" w:rsidRDefault="0099521F" w:rsidP="005A2F01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110740" cy="1981200"/>
            <wp:effectExtent l="19050" t="0" r="3810" b="0"/>
            <wp:docPr id="1" name="Picture 0" descr="Honor Flight 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Honor Flight Logo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F01" w:rsidRPr="001A2D9C" w:rsidSect="001A2D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oNotDisplayPageBoundarie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/>
  <w:rsids>
    <w:rsidRoot w:val="00EF4333"/>
    <w:rsid w:val="000777CF"/>
    <w:rsid w:val="0009520C"/>
    <w:rsid w:val="000C1B35"/>
    <w:rsid w:val="0010246F"/>
    <w:rsid w:val="00131D9A"/>
    <w:rsid w:val="0017662A"/>
    <w:rsid w:val="001836EC"/>
    <w:rsid w:val="00196C42"/>
    <w:rsid w:val="001A2D9C"/>
    <w:rsid w:val="001B2DB8"/>
    <w:rsid w:val="001B3A79"/>
    <w:rsid w:val="001B41FC"/>
    <w:rsid w:val="001C0AE9"/>
    <w:rsid w:val="001F4021"/>
    <w:rsid w:val="00211795"/>
    <w:rsid w:val="00212630"/>
    <w:rsid w:val="0022192B"/>
    <w:rsid w:val="00276F69"/>
    <w:rsid w:val="00277F85"/>
    <w:rsid w:val="002C2CDC"/>
    <w:rsid w:val="002D7692"/>
    <w:rsid w:val="0031271F"/>
    <w:rsid w:val="0038001F"/>
    <w:rsid w:val="00395760"/>
    <w:rsid w:val="003B3000"/>
    <w:rsid w:val="003F7F4F"/>
    <w:rsid w:val="00456D0D"/>
    <w:rsid w:val="00487AF1"/>
    <w:rsid w:val="004D49FE"/>
    <w:rsid w:val="004E1136"/>
    <w:rsid w:val="004E1D1E"/>
    <w:rsid w:val="00575A37"/>
    <w:rsid w:val="00591AC4"/>
    <w:rsid w:val="00591C01"/>
    <w:rsid w:val="005A2F01"/>
    <w:rsid w:val="005E58A5"/>
    <w:rsid w:val="00614E8F"/>
    <w:rsid w:val="0062763A"/>
    <w:rsid w:val="00640A2A"/>
    <w:rsid w:val="00687CC1"/>
    <w:rsid w:val="00691617"/>
    <w:rsid w:val="006C5D25"/>
    <w:rsid w:val="006D0BCD"/>
    <w:rsid w:val="007D7793"/>
    <w:rsid w:val="007D7F80"/>
    <w:rsid w:val="0082011B"/>
    <w:rsid w:val="00845572"/>
    <w:rsid w:val="00874DBD"/>
    <w:rsid w:val="008B2F01"/>
    <w:rsid w:val="008B5E78"/>
    <w:rsid w:val="008E44BF"/>
    <w:rsid w:val="008F5792"/>
    <w:rsid w:val="008F5812"/>
    <w:rsid w:val="0097613D"/>
    <w:rsid w:val="0099521F"/>
    <w:rsid w:val="009B3464"/>
    <w:rsid w:val="009D4915"/>
    <w:rsid w:val="009F255E"/>
    <w:rsid w:val="00AA31E3"/>
    <w:rsid w:val="00AB3E79"/>
    <w:rsid w:val="00AF62CF"/>
    <w:rsid w:val="00B029D2"/>
    <w:rsid w:val="00B127E4"/>
    <w:rsid w:val="00B1701E"/>
    <w:rsid w:val="00B211F3"/>
    <w:rsid w:val="00B3469A"/>
    <w:rsid w:val="00B413DE"/>
    <w:rsid w:val="00BD50DD"/>
    <w:rsid w:val="00C046E7"/>
    <w:rsid w:val="00C05748"/>
    <w:rsid w:val="00C12447"/>
    <w:rsid w:val="00D26AD7"/>
    <w:rsid w:val="00D9280B"/>
    <w:rsid w:val="00DE3D9D"/>
    <w:rsid w:val="00DF1478"/>
    <w:rsid w:val="00E92284"/>
    <w:rsid w:val="00EF4333"/>
    <w:rsid w:val="00F642EA"/>
    <w:rsid w:val="00F830F0"/>
    <w:rsid w:val="00FC5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E79"/>
    <w:pPr>
      <w:spacing w:after="200"/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F0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F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9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AppData\Local\Microsoft\Windows\Temporary%20Internet%20Files\Content.IE5\P1R2VNF9\Template%20NFHF%20Itinera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NFHF Itinerary</Template>
  <TotalTime>39</TotalTime>
  <Pages>1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Never Forgotten Honor Flight</vt:lpstr>
    </vt:vector>
  </TitlesOfParts>
  <Company>Lenovo</Company>
  <LinksUpToDate>false</LinksUpToDate>
  <CharactersWithSpaces>1259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Never Forgotten Honor Flight</dc:title>
  <dc:creator>Mike</dc:creator>
  <cp:lastModifiedBy>Michael</cp:lastModifiedBy>
  <cp:revision>6</cp:revision>
  <cp:lastPrinted>2015-07-08T20:19:00Z</cp:lastPrinted>
  <dcterms:created xsi:type="dcterms:W3CDTF">2016-07-01T15:15:00Z</dcterms:created>
  <dcterms:modified xsi:type="dcterms:W3CDTF">2016-07-08T02:16:00Z</dcterms:modified>
</cp:coreProperties>
</file>