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E48" w:rsidRDefault="001A2D9C" w:rsidP="006E4A02">
      <w:pPr>
        <w:rPr>
          <w:rFonts w:ascii="Garamond" w:hAnsi="Garamond"/>
          <w:b/>
          <w:sz w:val="48"/>
          <w:szCs w:val="48"/>
        </w:rPr>
      </w:pPr>
      <w:r w:rsidRPr="005A2F01">
        <w:rPr>
          <w:rFonts w:ascii="Garamond" w:hAnsi="Garamond"/>
          <w:b/>
          <w:sz w:val="48"/>
          <w:szCs w:val="48"/>
        </w:rPr>
        <w:t>Never Forgotten Honor Flight</w:t>
      </w:r>
      <w:r w:rsidR="006E4A02">
        <w:rPr>
          <w:rFonts w:ascii="Garamond" w:hAnsi="Garamond"/>
          <w:b/>
          <w:sz w:val="48"/>
          <w:szCs w:val="48"/>
        </w:rPr>
        <w:t xml:space="preserve">      </w:t>
      </w:r>
    </w:p>
    <w:p w:rsidR="001A2D9C" w:rsidRPr="006E4A02" w:rsidRDefault="00B6397B" w:rsidP="006E4A02">
      <w:pPr>
        <w:rPr>
          <w:rFonts w:ascii="Garamond" w:hAnsi="Garamond"/>
          <w:b/>
          <w:sz w:val="48"/>
          <w:szCs w:val="48"/>
        </w:rPr>
      </w:pPr>
      <w:r>
        <w:rPr>
          <w:rFonts w:ascii="Garamond" w:hAnsi="Garamond"/>
          <w:b/>
          <w:i/>
          <w:sz w:val="36"/>
          <w:szCs w:val="36"/>
        </w:rPr>
        <w:t>October 9,</w:t>
      </w:r>
      <w:r w:rsidR="003838E4">
        <w:rPr>
          <w:rFonts w:ascii="Garamond" w:hAnsi="Garamond"/>
          <w:b/>
          <w:i/>
          <w:sz w:val="36"/>
          <w:szCs w:val="36"/>
        </w:rPr>
        <w:t xml:space="preserve"> 2017 </w:t>
      </w:r>
      <w:r w:rsidR="005A2F01" w:rsidRPr="005A2F01">
        <w:rPr>
          <w:rFonts w:ascii="Garamond" w:hAnsi="Garamond"/>
          <w:b/>
          <w:i/>
          <w:sz w:val="36"/>
          <w:szCs w:val="36"/>
        </w:rPr>
        <w:t>Itinerary</w:t>
      </w:r>
      <w:r w:rsidR="00395760">
        <w:rPr>
          <w:rFonts w:ascii="Garamond" w:hAnsi="Garamond"/>
          <w:b/>
          <w:i/>
          <w:sz w:val="36"/>
          <w:szCs w:val="36"/>
        </w:rPr>
        <w:t xml:space="preserve"> </w:t>
      </w:r>
    </w:p>
    <w:tbl>
      <w:tblPr>
        <w:tblW w:w="16086" w:type="dxa"/>
        <w:tblInd w:w="96" w:type="dxa"/>
        <w:tblLook w:val="04A0"/>
      </w:tblPr>
      <w:tblGrid>
        <w:gridCol w:w="1728"/>
        <w:gridCol w:w="236"/>
        <w:gridCol w:w="10402"/>
        <w:gridCol w:w="1180"/>
        <w:gridCol w:w="2540"/>
      </w:tblGrid>
      <w:tr w:rsidR="001A2D9C" w:rsidRPr="001A2D9C" w:rsidTr="001B41FC">
        <w:trPr>
          <w:trHeight w:val="264"/>
        </w:trPr>
        <w:tc>
          <w:tcPr>
            <w:tcW w:w="123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  <w:r w:rsidRPr="001A2D9C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ALL TIMES ARE "LOCAL" TIMES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A2D9C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4:30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GUARDIANS check in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5: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00 – 5:30 AM</w:t>
            </w:r>
          </w:p>
          <w:p w:rsidR="0089338C" w:rsidRPr="0010246F" w:rsidRDefault="00DD3636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5:50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VETERANS check in </w:t>
            </w:r>
            <w:r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(snacks, coffee provided at gate)</w:t>
            </w:r>
          </w:p>
          <w:p w:rsidR="0089338C" w:rsidRPr="00691617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Load aircraft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DD3636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6:</w:t>
            </w:r>
            <w:r w:rsidR="00DD3636"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Sun Country Flight </w:t>
            </w:r>
            <w:r w:rsidR="00C8654E">
              <w:rPr>
                <w:rFonts w:ascii="Arial" w:eastAsia="Times New Roman" w:hAnsi="Arial" w:cs="Arial"/>
                <w:sz w:val="20"/>
                <w:szCs w:val="20"/>
              </w:rPr>
              <w:t>#8601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departs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CWA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breakfast sandwich</w:t>
            </w:r>
            <w:r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on plane)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DD3636" w:rsidP="00DD3636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9:30</w:t>
            </w:r>
            <w:r w:rsidR="0089338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  <w:r w:rsidR="0089338C">
              <w:rPr>
                <w:rFonts w:ascii="Arial" w:eastAsia="Times New Roman" w:hAnsi="Arial" w:cs="Arial"/>
                <w:sz w:val="20"/>
                <w:szCs w:val="20"/>
              </w:rPr>
              <w:t xml:space="preserve">  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89338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Arrive Reagan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(bathroom break)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DD3636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10:</w:t>
            </w:r>
            <w:r w:rsidR="00DD3636"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89338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Depart Reagan 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in Motor Coach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DD3636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10:45</w:t>
            </w:r>
            <w:r w:rsidR="0089338C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89338C" w:rsidRPr="0010246F">
              <w:rPr>
                <w:rFonts w:ascii="Arial" w:eastAsia="Times New Roman" w:hAnsi="Arial" w:cs="Arial"/>
                <w:sz w:val="20"/>
                <w:szCs w:val="20"/>
              </w:rPr>
              <w:t>AM</w:t>
            </w:r>
            <w:r w:rsidR="0089338C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6D068C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Arrive at Korean, Vietnam, and Lincoln Memorials </w:t>
            </w:r>
            <w:r w:rsidR="00032668">
              <w:rPr>
                <w:rFonts w:ascii="Arial" w:eastAsia="Times New Roman" w:hAnsi="Arial" w:cs="Arial"/>
                <w:b/>
                <w:sz w:val="20"/>
                <w:szCs w:val="20"/>
              </w:rPr>
              <w:t>(Group Photo)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B4385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1:</w:t>
            </w:r>
            <w:r w:rsidR="001B4385">
              <w:rPr>
                <w:rFonts w:ascii="Arial" w:eastAsia="Times New Roman" w:hAnsi="Arial" w:cs="Arial"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Depart Memorials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B4385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1:</w:t>
            </w:r>
            <w:r w:rsidR="001B4385">
              <w:rPr>
                <w:rFonts w:ascii="Arial" w:eastAsia="Times New Roman" w:hAnsi="Arial" w:cs="Arial"/>
                <w:sz w:val="20"/>
                <w:szCs w:val="20"/>
              </w:rPr>
              <w:t>10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1:</w:t>
            </w:r>
            <w:r w:rsidR="001B4385"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B41FC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BUS TOUR (Capitol; Navy Memorial; White House)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(box lunch on bus</w:t>
            </w:r>
            <w:r w:rsidRPr="008B5E78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) 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B4385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1:</w:t>
            </w:r>
            <w:r w:rsidR="001B4385"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03266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Arrive WWII Memorial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10653" w:rsidP="00102E5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2:</w:t>
            </w:r>
            <w:r w:rsidR="00102E5C">
              <w:rPr>
                <w:rFonts w:ascii="Arial" w:eastAsia="Times New Roman" w:hAnsi="Arial" w:cs="Arial"/>
                <w:sz w:val="20"/>
                <w:szCs w:val="20"/>
              </w:rPr>
              <w:t>35</w:t>
            </w:r>
            <w:r w:rsidR="0089338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89338C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Depart WWII Memorial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  <w:p w:rsidR="0089338C" w:rsidRPr="0010246F" w:rsidRDefault="00DD3636" w:rsidP="00102E5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2:</w:t>
            </w:r>
            <w:r w:rsidR="00102E5C">
              <w:rPr>
                <w:rFonts w:ascii="Arial" w:eastAsia="Times New Roman" w:hAnsi="Arial" w:cs="Arial"/>
                <w:sz w:val="20"/>
                <w:szCs w:val="20"/>
              </w:rPr>
              <w:t>45</w:t>
            </w:r>
            <w:r w:rsidR="0089338C">
              <w:rPr>
                <w:rFonts w:ascii="Arial" w:eastAsia="Times New Roman" w:hAnsi="Arial" w:cs="Arial"/>
                <w:sz w:val="20"/>
                <w:szCs w:val="20"/>
              </w:rPr>
              <w:t xml:space="preserve"> -3: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3</w:t>
            </w:r>
            <w:r w:rsidR="00102E5C">
              <w:rPr>
                <w:rFonts w:ascii="Arial" w:eastAsia="Times New Roman" w:hAnsi="Arial" w:cs="Arial"/>
                <w:sz w:val="20"/>
                <w:szCs w:val="20"/>
              </w:rPr>
              <w:t>0</w:t>
            </w:r>
            <w:r w:rsidR="0089338C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314D5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FDR Memorial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Default="0089338C" w:rsidP="008C14C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89338C" w:rsidRPr="0010246F" w:rsidRDefault="0089338C" w:rsidP="00102E5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3:</w:t>
            </w:r>
            <w:r w:rsidR="00102E5C">
              <w:rPr>
                <w:rFonts w:ascii="Arial" w:eastAsia="Times New Roman" w:hAnsi="Arial" w:cs="Arial"/>
                <w:sz w:val="20"/>
                <w:szCs w:val="20"/>
              </w:rPr>
              <w:t>45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Arial" w:eastAsia="Times New Roman" w:hAnsi="Arial" w:cs="Arial"/>
                <w:sz w:val="20"/>
                <w:szCs w:val="20"/>
              </w:rPr>
              <w:t>Arrive Iwo Jima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DD3636" w:rsidP="008C14C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4:20</w:t>
            </w:r>
            <w:r w:rsidR="0089338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89338C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B3A79" w:rsidRDefault="0089338C" w:rsidP="001836EC">
            <w:pPr>
              <w:spacing w:after="0"/>
              <w:jc w:val="lef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Depart Iwo Jima 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(snack bars)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4: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PM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Arrive Arlington National Cemetery 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5:00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Changing of the Guard at the Tomb of the Unknown Soldier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5:4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0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Depart ANC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5:55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Arrive Air Force Memorial and Drive By Pentagon / 9-11 Memorial 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(Dinner)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FF260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7:</w:t>
            </w:r>
            <w:r w:rsidR="00C92CA0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0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4E1D1E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Depart Memorial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810653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7:</w:t>
            </w:r>
            <w:r w:rsidR="00C92CA0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="00DD3636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Arrive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Reagan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Airport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8:45 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C8654E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Sun Country Flight #8602</w:t>
            </w:r>
            <w:r w:rsidR="0089338C">
              <w:rPr>
                <w:rFonts w:ascii="Arial" w:eastAsia="Times New Roman" w:hAnsi="Arial" w:cs="Arial"/>
                <w:sz w:val="20"/>
                <w:szCs w:val="20"/>
              </w:rPr>
              <w:t xml:space="preserve"> departs Reagan</w:t>
            </w:r>
            <w:r w:rsidR="0089338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9338C" w:rsidRPr="0010246F" w:rsidTr="008963BC">
        <w:trPr>
          <w:gridAfter w:val="2"/>
          <w:wAfter w:w="3720" w:type="dxa"/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DD3636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9:55</w:t>
            </w:r>
            <w:r w:rsidR="0089338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89338C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89338C" w:rsidRPr="0010246F" w:rsidRDefault="0089338C" w:rsidP="002A26C8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Arrive Wausau (arrival at CWA dependent on weather/unexpected delays)</w:t>
            </w:r>
          </w:p>
        </w:tc>
      </w:tr>
    </w:tbl>
    <w:p w:rsidR="001A2D9C" w:rsidRPr="0010246F" w:rsidRDefault="001A2D9C" w:rsidP="005A2F01">
      <w:pPr>
        <w:rPr>
          <w:rFonts w:ascii="Garamond" w:hAnsi="Garamond"/>
          <w:sz w:val="24"/>
          <w:szCs w:val="24"/>
        </w:rPr>
      </w:pPr>
    </w:p>
    <w:p w:rsidR="005A2F01" w:rsidRPr="0010246F" w:rsidRDefault="005A2F01" w:rsidP="005A2F01">
      <w:pPr>
        <w:rPr>
          <w:rFonts w:ascii="Garamond" w:hAnsi="Garamond"/>
          <w:sz w:val="24"/>
          <w:szCs w:val="24"/>
        </w:rPr>
      </w:pPr>
    </w:p>
    <w:p w:rsidR="005A2F01" w:rsidRPr="009B3709" w:rsidRDefault="0099521F" w:rsidP="005A2F01">
      <w:pPr>
        <w:rPr>
          <w:rFonts w:ascii="Garamond" w:hAnsi="Garamond"/>
          <w:sz w:val="16"/>
          <w:szCs w:val="16"/>
        </w:rPr>
      </w:pPr>
      <w:r>
        <w:rPr>
          <w:rFonts w:ascii="Garamond" w:hAnsi="Garamond"/>
          <w:noProof/>
          <w:sz w:val="24"/>
          <w:szCs w:val="24"/>
        </w:rPr>
        <w:drawing>
          <wp:inline distT="0" distB="0" distL="0" distR="0">
            <wp:extent cx="2110740" cy="1927860"/>
            <wp:effectExtent l="19050" t="0" r="3810" b="0"/>
            <wp:docPr id="1" name="Picture 0" descr="Honor Flight 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Honor Flight Logo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3709">
        <w:rPr>
          <w:rFonts w:ascii="Garamond" w:hAnsi="Garamond"/>
          <w:sz w:val="16"/>
          <w:szCs w:val="16"/>
        </w:rPr>
        <w:t xml:space="preserve">Rev. </w:t>
      </w:r>
      <w:r w:rsidR="00D834E3">
        <w:rPr>
          <w:rFonts w:ascii="Garamond" w:hAnsi="Garamond"/>
          <w:sz w:val="16"/>
          <w:szCs w:val="16"/>
        </w:rPr>
        <w:t>1/15/17</w:t>
      </w:r>
    </w:p>
    <w:sectPr w:rsidR="005A2F01" w:rsidRPr="009B3709" w:rsidSect="001A2D9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oNotDisplayPageBoundarie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compat/>
  <w:rsids>
    <w:rsidRoot w:val="00EF4333"/>
    <w:rsid w:val="00032668"/>
    <w:rsid w:val="000510F9"/>
    <w:rsid w:val="0009520C"/>
    <w:rsid w:val="000C1B35"/>
    <w:rsid w:val="000C1E48"/>
    <w:rsid w:val="0010246F"/>
    <w:rsid w:val="00102E5C"/>
    <w:rsid w:val="00131D9A"/>
    <w:rsid w:val="00141F38"/>
    <w:rsid w:val="0017662A"/>
    <w:rsid w:val="001836EC"/>
    <w:rsid w:val="001A2D9C"/>
    <w:rsid w:val="001B3A79"/>
    <w:rsid w:val="001B41FC"/>
    <w:rsid w:val="001B4385"/>
    <w:rsid w:val="001C0AE9"/>
    <w:rsid w:val="001F4021"/>
    <w:rsid w:val="00211795"/>
    <w:rsid w:val="00212630"/>
    <w:rsid w:val="00216774"/>
    <w:rsid w:val="00220A47"/>
    <w:rsid w:val="00276F69"/>
    <w:rsid w:val="00277F85"/>
    <w:rsid w:val="002B4ED6"/>
    <w:rsid w:val="002C2CDC"/>
    <w:rsid w:val="002D7692"/>
    <w:rsid w:val="002F580D"/>
    <w:rsid w:val="0031271F"/>
    <w:rsid w:val="00372C39"/>
    <w:rsid w:val="0038001F"/>
    <w:rsid w:val="003838E4"/>
    <w:rsid w:val="00395760"/>
    <w:rsid w:val="00456D0D"/>
    <w:rsid w:val="00487AF1"/>
    <w:rsid w:val="004D49FE"/>
    <w:rsid w:val="004E1136"/>
    <w:rsid w:val="004E1D1E"/>
    <w:rsid w:val="00575A37"/>
    <w:rsid w:val="0058328C"/>
    <w:rsid w:val="00591AC4"/>
    <w:rsid w:val="00591C01"/>
    <w:rsid w:val="005A2F01"/>
    <w:rsid w:val="005C172E"/>
    <w:rsid w:val="005E58A5"/>
    <w:rsid w:val="006010F4"/>
    <w:rsid w:val="00614E8F"/>
    <w:rsid w:val="0062763A"/>
    <w:rsid w:val="00640A2A"/>
    <w:rsid w:val="00687CC1"/>
    <w:rsid w:val="00691617"/>
    <w:rsid w:val="006D068C"/>
    <w:rsid w:val="006D0BCD"/>
    <w:rsid w:val="006E4A02"/>
    <w:rsid w:val="00747DAA"/>
    <w:rsid w:val="007B0759"/>
    <w:rsid w:val="00810653"/>
    <w:rsid w:val="008258D4"/>
    <w:rsid w:val="008270E5"/>
    <w:rsid w:val="00845572"/>
    <w:rsid w:val="00874DBD"/>
    <w:rsid w:val="0089338C"/>
    <w:rsid w:val="008963BC"/>
    <w:rsid w:val="008B2F01"/>
    <w:rsid w:val="008B5E78"/>
    <w:rsid w:val="008C14CC"/>
    <w:rsid w:val="008E44BF"/>
    <w:rsid w:val="0099521F"/>
    <w:rsid w:val="009B3709"/>
    <w:rsid w:val="009F255E"/>
    <w:rsid w:val="00AB3E79"/>
    <w:rsid w:val="00AD2383"/>
    <w:rsid w:val="00AF62CF"/>
    <w:rsid w:val="00B127E4"/>
    <w:rsid w:val="00B1701E"/>
    <w:rsid w:val="00B211F3"/>
    <w:rsid w:val="00B3469A"/>
    <w:rsid w:val="00B413DE"/>
    <w:rsid w:val="00B6397B"/>
    <w:rsid w:val="00BD50DD"/>
    <w:rsid w:val="00C046E7"/>
    <w:rsid w:val="00C05748"/>
    <w:rsid w:val="00C10A5C"/>
    <w:rsid w:val="00C12447"/>
    <w:rsid w:val="00C44331"/>
    <w:rsid w:val="00C8654E"/>
    <w:rsid w:val="00C92CA0"/>
    <w:rsid w:val="00CC1946"/>
    <w:rsid w:val="00D227A3"/>
    <w:rsid w:val="00D26AD7"/>
    <w:rsid w:val="00D834E3"/>
    <w:rsid w:val="00DD3636"/>
    <w:rsid w:val="00DE3D9D"/>
    <w:rsid w:val="00DF1478"/>
    <w:rsid w:val="00E34290"/>
    <w:rsid w:val="00E35055"/>
    <w:rsid w:val="00E4129E"/>
    <w:rsid w:val="00E92284"/>
    <w:rsid w:val="00EF4333"/>
    <w:rsid w:val="00F642EA"/>
    <w:rsid w:val="00F91445"/>
    <w:rsid w:val="00FF26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96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E79"/>
    <w:pPr>
      <w:spacing w:after="200"/>
      <w:jc w:val="center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2F0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F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9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ke\AppData\Local\Microsoft\Windows\Temporary%20Internet%20Files\Content.IE5\P1R2VNF9\Template%20NFHF%20Itinerar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NFHF Itinerary</Template>
  <TotalTime>12</TotalTime>
  <Pages>1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Never Forgotten Honor Flight</vt:lpstr>
    </vt:vector>
  </TitlesOfParts>
  <Company>Lenovo</Company>
  <LinksUpToDate>false</LinksUpToDate>
  <CharactersWithSpaces>1254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Never Forgotten Honor Flight</dc:title>
  <dc:creator>Mike</dc:creator>
  <cp:lastModifiedBy>Michael</cp:lastModifiedBy>
  <cp:revision>8</cp:revision>
  <cp:lastPrinted>2017-02-02T15:36:00Z</cp:lastPrinted>
  <dcterms:created xsi:type="dcterms:W3CDTF">2016-07-01T15:09:00Z</dcterms:created>
  <dcterms:modified xsi:type="dcterms:W3CDTF">2017-06-30T21:16:00Z</dcterms:modified>
</cp:coreProperties>
</file>