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E48" w:rsidRDefault="001A2D9C" w:rsidP="006E4A02">
      <w:pPr>
        <w:rPr>
          <w:rFonts w:ascii="Garamond" w:hAnsi="Garamond"/>
          <w:b/>
          <w:sz w:val="48"/>
          <w:szCs w:val="48"/>
        </w:rPr>
      </w:pPr>
      <w:r w:rsidRPr="005A2F01">
        <w:rPr>
          <w:rFonts w:ascii="Garamond" w:hAnsi="Garamond"/>
          <w:b/>
          <w:sz w:val="48"/>
          <w:szCs w:val="48"/>
        </w:rPr>
        <w:t>Never Forgotten Honor Flight</w:t>
      </w:r>
      <w:r w:rsidR="006E4A02">
        <w:rPr>
          <w:rFonts w:ascii="Garamond" w:hAnsi="Garamond"/>
          <w:b/>
          <w:sz w:val="48"/>
          <w:szCs w:val="48"/>
        </w:rPr>
        <w:t xml:space="preserve">      </w:t>
      </w:r>
    </w:p>
    <w:p w:rsidR="001A2D9C" w:rsidRPr="006E4A02" w:rsidRDefault="006D068C" w:rsidP="006E4A02">
      <w:pPr>
        <w:rPr>
          <w:rFonts w:ascii="Garamond" w:hAnsi="Garamond"/>
          <w:b/>
          <w:sz w:val="48"/>
          <w:szCs w:val="48"/>
        </w:rPr>
      </w:pPr>
      <w:r w:rsidRPr="000C1E48">
        <w:rPr>
          <w:rFonts w:ascii="Garamond" w:hAnsi="Garamond"/>
          <w:b/>
          <w:i/>
          <w:sz w:val="36"/>
          <w:szCs w:val="36"/>
        </w:rPr>
        <w:t>October 12</w:t>
      </w:r>
      <w:r w:rsidR="006D0BCD">
        <w:rPr>
          <w:rFonts w:ascii="Garamond" w:hAnsi="Garamond"/>
          <w:b/>
          <w:i/>
          <w:sz w:val="36"/>
          <w:szCs w:val="36"/>
        </w:rPr>
        <w:t>, 201</w:t>
      </w:r>
      <w:r w:rsidR="001B3A79">
        <w:rPr>
          <w:rFonts w:ascii="Garamond" w:hAnsi="Garamond"/>
          <w:b/>
          <w:i/>
          <w:sz w:val="36"/>
          <w:szCs w:val="36"/>
        </w:rPr>
        <w:t>5</w:t>
      </w:r>
      <w:r w:rsidR="005A2F01" w:rsidRPr="005A2F01">
        <w:rPr>
          <w:rFonts w:ascii="Garamond" w:hAnsi="Garamond"/>
          <w:i/>
          <w:sz w:val="36"/>
          <w:szCs w:val="36"/>
        </w:rPr>
        <w:t xml:space="preserve"> </w:t>
      </w:r>
      <w:r w:rsidR="005A2F01" w:rsidRPr="005A2F01">
        <w:rPr>
          <w:rFonts w:ascii="Garamond" w:hAnsi="Garamond"/>
          <w:b/>
          <w:i/>
          <w:sz w:val="36"/>
          <w:szCs w:val="36"/>
        </w:rPr>
        <w:t>Itinerary</w:t>
      </w:r>
      <w:r w:rsidR="00395760">
        <w:rPr>
          <w:rFonts w:ascii="Garamond" w:hAnsi="Garamond"/>
          <w:b/>
          <w:i/>
          <w:sz w:val="36"/>
          <w:szCs w:val="36"/>
        </w:rPr>
        <w:t xml:space="preserve"> </w:t>
      </w:r>
    </w:p>
    <w:tbl>
      <w:tblPr>
        <w:tblW w:w="16086" w:type="dxa"/>
        <w:tblInd w:w="96" w:type="dxa"/>
        <w:tblLook w:val="04A0"/>
      </w:tblPr>
      <w:tblGrid>
        <w:gridCol w:w="1728"/>
        <w:gridCol w:w="222"/>
        <w:gridCol w:w="10416"/>
        <w:gridCol w:w="1180"/>
        <w:gridCol w:w="2540"/>
      </w:tblGrid>
      <w:tr w:rsidR="001A2D9C" w:rsidRPr="001A2D9C" w:rsidTr="001B41FC">
        <w:trPr>
          <w:trHeight w:val="264"/>
        </w:trPr>
        <w:tc>
          <w:tcPr>
            <w:tcW w:w="12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1A2D9C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ALL TIMES ARE "LOCAL" TIMES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A2D9C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4:30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GUARDIANS check in</w:t>
            </w:r>
            <w:r w:rsidR="00B127E4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00</w:t>
            </w:r>
            <w:r w:rsidR="006D068C">
              <w:rPr>
                <w:rFonts w:ascii="Arial" w:eastAsia="Times New Roman" w:hAnsi="Arial" w:cs="Arial"/>
                <w:sz w:val="20"/>
                <w:szCs w:val="20"/>
              </w:rPr>
              <w:t xml:space="preserve"> – 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5:30 AM</w:t>
            </w:r>
          </w:p>
          <w:p w:rsidR="00691617" w:rsidRPr="0010246F" w:rsidRDefault="00691617" w:rsidP="002B4ED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VETERANS check in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(sna</w:t>
            </w:r>
            <w:r w:rsidR="009F255E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cks, coffee provided at gate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  <w:p w:rsidR="00691617" w:rsidRPr="00691617" w:rsidRDefault="00691617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Load aircraft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2B4ED6" w:rsidP="006D068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6:45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0C1E48" w:rsidP="000C1E4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Flight #8600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departs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CWA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(morning snack on plane)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2B4ED6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9:45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9520C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bathroom break)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EF4333" w:rsidP="002B4ED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11: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05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Reagan 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in Motor Coach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2B4ED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D26AD7"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15</w:t>
            </w:r>
            <w:r w:rsidR="00EF433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6D068C" w:rsidRDefault="006D068C" w:rsidP="000C1E48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at Korean, Vietnam, and Lincoln Memorials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D26AD7" w:rsidP="000C1E4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0C1E48">
              <w:rPr>
                <w:rFonts w:ascii="Arial" w:eastAsia="Times New Roman" w:hAnsi="Arial" w:cs="Arial"/>
                <w:sz w:val="20"/>
                <w:szCs w:val="20"/>
              </w:rPr>
              <w:t>15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Memorials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D068C" w:rsidP="000C1E4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0C1E48">
              <w:rPr>
                <w:rFonts w:ascii="Arial" w:eastAsia="Times New Roman" w:hAnsi="Arial" w:cs="Arial"/>
                <w:sz w:val="20"/>
                <w:szCs w:val="20"/>
              </w:rPr>
              <w:t>15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C1E48">
              <w:rPr>
                <w:rFonts w:ascii="Arial" w:eastAsia="Times New Roman" w:hAnsi="Arial" w:cs="Arial"/>
                <w:sz w:val="20"/>
                <w:szCs w:val="20"/>
              </w:rPr>
              <w:t>1:55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B41FC" w:rsidRDefault="001A2D9C" w:rsidP="00D26AD7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BUS TOUR (Capitol; Navy Memorial; White House)</w:t>
            </w:r>
            <w:r w:rsidR="001B41FC">
              <w:rPr>
                <w:rFonts w:ascii="Arial" w:eastAsia="Times New Roman" w:hAnsi="Arial" w:cs="Arial"/>
                <w:b/>
                <w:sz w:val="20"/>
                <w:szCs w:val="20"/>
              </w:rPr>
              <w:t>(box lunch on bus</w:t>
            </w:r>
            <w:r w:rsidR="001B41FC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>)</w:t>
            </w:r>
            <w:r w:rsidR="00395760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0C1E48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1:55</w:t>
            </w:r>
            <w:r w:rsidR="006D06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6D06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WWII Memorial</w:t>
            </w:r>
            <w:r w:rsidR="000C1E48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C1E48">
              <w:rPr>
                <w:rFonts w:ascii="Arial" w:eastAsia="Times New Roman" w:hAnsi="Arial" w:cs="Arial"/>
                <w:b/>
                <w:sz w:val="20"/>
                <w:szCs w:val="20"/>
              </w:rPr>
              <w:t>(Group Photo)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3:25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7A2B1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Depart WWII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3:35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sz w:val="20"/>
                <w:szCs w:val="20"/>
              </w:rPr>
              <w:t>Arrive Iwo Jima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4:1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B3A79" w:rsidRDefault="006D068C" w:rsidP="001836EC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Iwo Jima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(snack bars)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PM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Arlington National Cemetery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Changing of the Guard at the Tomb of the Unknown Soldier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5:4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0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ANC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D068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68C" w:rsidRPr="0010246F" w:rsidRDefault="006D06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FF2608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5:55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Air Force Memorial and Drive By Pentagon / 9-11 Memorial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(Dinner)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FF2608" w:rsidP="00FF260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00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4E1D1E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Memorial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FF2608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7:15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Airport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FF2608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8:45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0C1E48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Flight #8601 d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>epart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Reagan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4ED6" w:rsidRPr="0010246F" w:rsidTr="002A26C8">
        <w:trPr>
          <w:gridAfter w:val="2"/>
          <w:wAfter w:w="3720" w:type="dxa"/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FF2608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9:55</w:t>
            </w:r>
            <w:r w:rsidR="002B4ED6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2B4E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4ED6" w:rsidRPr="0010246F" w:rsidRDefault="002B4ED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Wausau (arrival at CWA dependent on weather/unexpected delays)</w:t>
            </w:r>
          </w:p>
        </w:tc>
      </w:tr>
    </w:tbl>
    <w:p w:rsidR="001A2D9C" w:rsidRPr="0010246F" w:rsidRDefault="001A2D9C" w:rsidP="005A2F01">
      <w:pPr>
        <w:rPr>
          <w:rFonts w:ascii="Garamond" w:hAnsi="Garamond"/>
          <w:sz w:val="24"/>
          <w:szCs w:val="24"/>
        </w:rPr>
      </w:pPr>
    </w:p>
    <w:p w:rsidR="005A2F01" w:rsidRPr="0010246F" w:rsidRDefault="005A2F01" w:rsidP="005A2F01">
      <w:pPr>
        <w:rPr>
          <w:rFonts w:ascii="Garamond" w:hAnsi="Garamond"/>
          <w:sz w:val="24"/>
          <w:szCs w:val="24"/>
        </w:rPr>
      </w:pPr>
    </w:p>
    <w:p w:rsidR="005A2F01" w:rsidRPr="001A2D9C" w:rsidRDefault="0099521F" w:rsidP="005A2F01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110740" cy="1981200"/>
            <wp:effectExtent l="19050" t="0" r="3810" b="0"/>
            <wp:docPr id="1" name="Picture 0" descr="Honor Flight 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onor Flight 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F01" w:rsidRPr="001A2D9C" w:rsidSect="001A2D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DisplayPageBoundarie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EF4333"/>
    <w:rsid w:val="0009520C"/>
    <w:rsid w:val="000C1B35"/>
    <w:rsid w:val="000C1E48"/>
    <w:rsid w:val="0010246F"/>
    <w:rsid w:val="00131D9A"/>
    <w:rsid w:val="00141F38"/>
    <w:rsid w:val="0017662A"/>
    <w:rsid w:val="001836EC"/>
    <w:rsid w:val="001A2D9C"/>
    <w:rsid w:val="001B3A79"/>
    <w:rsid w:val="001B41FC"/>
    <w:rsid w:val="001C0AE9"/>
    <w:rsid w:val="001F4021"/>
    <w:rsid w:val="00211795"/>
    <w:rsid w:val="00212630"/>
    <w:rsid w:val="00216774"/>
    <w:rsid w:val="00276F69"/>
    <w:rsid w:val="00277F85"/>
    <w:rsid w:val="002B4ED6"/>
    <w:rsid w:val="002C2CDC"/>
    <w:rsid w:val="002D7692"/>
    <w:rsid w:val="0031271F"/>
    <w:rsid w:val="0038001F"/>
    <w:rsid w:val="00395760"/>
    <w:rsid w:val="00456D0D"/>
    <w:rsid w:val="00487AF1"/>
    <w:rsid w:val="004D49FE"/>
    <w:rsid w:val="004E1136"/>
    <w:rsid w:val="004E1D1E"/>
    <w:rsid w:val="00575A37"/>
    <w:rsid w:val="00591AC4"/>
    <w:rsid w:val="00591C01"/>
    <w:rsid w:val="005A2F01"/>
    <w:rsid w:val="005E58A5"/>
    <w:rsid w:val="00614E8F"/>
    <w:rsid w:val="0062763A"/>
    <w:rsid w:val="00640A2A"/>
    <w:rsid w:val="00687CC1"/>
    <w:rsid w:val="00691617"/>
    <w:rsid w:val="006D068C"/>
    <w:rsid w:val="006D0BCD"/>
    <w:rsid w:val="006E4A02"/>
    <w:rsid w:val="00845572"/>
    <w:rsid w:val="00874DBD"/>
    <w:rsid w:val="008B2F01"/>
    <w:rsid w:val="008B5E78"/>
    <w:rsid w:val="008E44BF"/>
    <w:rsid w:val="0099521F"/>
    <w:rsid w:val="009F255E"/>
    <w:rsid w:val="00AB3E79"/>
    <w:rsid w:val="00AD2383"/>
    <w:rsid w:val="00AF62CF"/>
    <w:rsid w:val="00B127E4"/>
    <w:rsid w:val="00B1701E"/>
    <w:rsid w:val="00B211F3"/>
    <w:rsid w:val="00B3469A"/>
    <w:rsid w:val="00B413DE"/>
    <w:rsid w:val="00BD50DD"/>
    <w:rsid w:val="00C046E7"/>
    <w:rsid w:val="00C05748"/>
    <w:rsid w:val="00C12447"/>
    <w:rsid w:val="00D227A3"/>
    <w:rsid w:val="00D26AD7"/>
    <w:rsid w:val="00DE3D9D"/>
    <w:rsid w:val="00DF1478"/>
    <w:rsid w:val="00E35055"/>
    <w:rsid w:val="00E92284"/>
    <w:rsid w:val="00EF4333"/>
    <w:rsid w:val="00F642EA"/>
    <w:rsid w:val="00FF2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Local\Microsoft\Windows\Temporary%20Internet%20Files\Content.IE5\P1R2VNF9\Template%20NFHF%20Itiner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NFHF Itinerary</Template>
  <TotalTime>41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Never Forgotten Honor Flight</vt:lpstr>
    </vt:vector>
  </TitlesOfParts>
  <Company>Lenovo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Never Forgotten Honor Flight</dc:title>
  <dc:creator>Mike</dc:creator>
  <cp:lastModifiedBy>Mike</cp:lastModifiedBy>
  <cp:revision>5</cp:revision>
  <cp:lastPrinted>2012-03-13T01:23:00Z</cp:lastPrinted>
  <dcterms:created xsi:type="dcterms:W3CDTF">2015-06-10T13:00:00Z</dcterms:created>
  <dcterms:modified xsi:type="dcterms:W3CDTF">2015-07-10T03:53:00Z</dcterms:modified>
</cp:coreProperties>
</file>