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E48" w:rsidRDefault="001A2D9C" w:rsidP="006E4A02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  <w:r w:rsidR="006E4A02">
        <w:rPr>
          <w:rFonts w:ascii="Garamond" w:hAnsi="Garamond"/>
          <w:b/>
          <w:sz w:val="48"/>
          <w:szCs w:val="48"/>
        </w:rPr>
        <w:t xml:space="preserve">      </w:t>
      </w:r>
    </w:p>
    <w:p w:rsidR="001A2D9C" w:rsidRPr="006E4A02" w:rsidRDefault="00102E5C" w:rsidP="006E4A02">
      <w:pPr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i/>
          <w:sz w:val="36"/>
          <w:szCs w:val="36"/>
        </w:rPr>
        <w:t>October 10</w:t>
      </w:r>
      <w:r w:rsidR="006D0BCD">
        <w:rPr>
          <w:rFonts w:ascii="Garamond" w:hAnsi="Garamond"/>
          <w:b/>
          <w:i/>
          <w:sz w:val="36"/>
          <w:szCs w:val="36"/>
        </w:rPr>
        <w:t>, 201</w:t>
      </w:r>
      <w:r w:rsidR="008258D4">
        <w:rPr>
          <w:rFonts w:ascii="Garamond" w:hAnsi="Garamond"/>
          <w:b/>
          <w:i/>
          <w:sz w:val="36"/>
          <w:szCs w:val="36"/>
        </w:rPr>
        <w:t>6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/>
      </w:tblPr>
      <w:tblGrid>
        <w:gridCol w:w="1728"/>
        <w:gridCol w:w="236"/>
        <w:gridCol w:w="10402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GUARDIANS check in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00 – 5:30 AM</w:t>
            </w:r>
          </w:p>
          <w:p w:rsidR="0089338C" w:rsidRPr="0010246F" w:rsidRDefault="00DD3636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(snacks, coffee provided at gate)</w:t>
            </w:r>
          </w:p>
          <w:p w:rsidR="0089338C" w:rsidRPr="00691617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Sun Country Flight </w:t>
            </w:r>
            <w:r w:rsidR="00C92CA0">
              <w:rPr>
                <w:rFonts w:ascii="Arial" w:eastAsia="Times New Roman" w:hAnsi="Arial" w:cs="Arial"/>
                <w:sz w:val="20"/>
                <w:szCs w:val="20"/>
              </w:rPr>
              <w:t>#8600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breakfast sandwich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9:30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933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(bathroom break)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933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10:45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6D06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at Korean, Vietnam, and Lincoln Memorials </w:t>
            </w:r>
            <w:r w:rsidR="00032668">
              <w:rPr>
                <w:rFonts w:ascii="Arial" w:eastAsia="Times New Roman" w:hAnsi="Arial" w:cs="Arial"/>
                <w:b/>
                <w:sz w:val="20"/>
                <w:szCs w:val="20"/>
              </w:rPr>
              <w:t>(Group Photo)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Memorials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B41F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)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03266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WWII Memorial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10653" w:rsidP="00102E5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</w:t>
            </w:r>
            <w:r w:rsidR="00102E5C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WWII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89338C" w:rsidRPr="0010246F" w:rsidRDefault="00DD3636" w:rsidP="00102E5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</w:t>
            </w:r>
            <w:r w:rsidR="00102E5C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-3: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102E5C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FDR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8C14C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89338C" w:rsidRPr="0010246F" w:rsidRDefault="0089338C" w:rsidP="00102E5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</w:t>
            </w:r>
            <w:r w:rsidR="00102E5C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8C14C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4:20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B3A79" w:rsidRDefault="0089338C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FF260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C92CA0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4E1D1E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10653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C92CA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8:45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C92CA0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Flight #8601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departs Reagan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gridAfter w:val="2"/>
          <w:wAfter w:w="3720" w:type="dxa"/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9:55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9B3709" w:rsidRDefault="0099521F" w:rsidP="005A2F01">
      <w:pPr>
        <w:rPr>
          <w:rFonts w:ascii="Garamond" w:hAnsi="Garamond"/>
          <w:sz w:val="16"/>
          <w:szCs w:val="16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2786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709">
        <w:rPr>
          <w:rFonts w:ascii="Garamond" w:hAnsi="Garamond"/>
          <w:sz w:val="16"/>
          <w:szCs w:val="16"/>
        </w:rPr>
        <w:t>Rev. 3/2/16</w:t>
      </w:r>
    </w:p>
    <w:sectPr w:rsidR="005A2F01" w:rsidRPr="009B3709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32668"/>
    <w:rsid w:val="000510F9"/>
    <w:rsid w:val="0009520C"/>
    <w:rsid w:val="000C1B35"/>
    <w:rsid w:val="000C1E48"/>
    <w:rsid w:val="0010246F"/>
    <w:rsid w:val="00102E5C"/>
    <w:rsid w:val="00131D9A"/>
    <w:rsid w:val="00141F38"/>
    <w:rsid w:val="0017662A"/>
    <w:rsid w:val="001836EC"/>
    <w:rsid w:val="001A2D9C"/>
    <w:rsid w:val="001B3A79"/>
    <w:rsid w:val="001B41FC"/>
    <w:rsid w:val="001C0AE9"/>
    <w:rsid w:val="001F4021"/>
    <w:rsid w:val="00211795"/>
    <w:rsid w:val="00212630"/>
    <w:rsid w:val="00216774"/>
    <w:rsid w:val="00276F69"/>
    <w:rsid w:val="00277F85"/>
    <w:rsid w:val="002B4ED6"/>
    <w:rsid w:val="002C2CDC"/>
    <w:rsid w:val="002D7692"/>
    <w:rsid w:val="002F580D"/>
    <w:rsid w:val="0031271F"/>
    <w:rsid w:val="0038001F"/>
    <w:rsid w:val="00395760"/>
    <w:rsid w:val="00456D0D"/>
    <w:rsid w:val="00487AF1"/>
    <w:rsid w:val="004D49FE"/>
    <w:rsid w:val="004E1136"/>
    <w:rsid w:val="004E1D1E"/>
    <w:rsid w:val="00575A37"/>
    <w:rsid w:val="0058328C"/>
    <w:rsid w:val="00591AC4"/>
    <w:rsid w:val="00591C01"/>
    <w:rsid w:val="005A2F01"/>
    <w:rsid w:val="005C172E"/>
    <w:rsid w:val="005E58A5"/>
    <w:rsid w:val="006010F4"/>
    <w:rsid w:val="00614E8F"/>
    <w:rsid w:val="0062763A"/>
    <w:rsid w:val="00640A2A"/>
    <w:rsid w:val="00687CC1"/>
    <w:rsid w:val="00691617"/>
    <w:rsid w:val="006D068C"/>
    <w:rsid w:val="006D0BCD"/>
    <w:rsid w:val="006E4A02"/>
    <w:rsid w:val="007B0759"/>
    <w:rsid w:val="00810653"/>
    <w:rsid w:val="008258D4"/>
    <w:rsid w:val="008270E5"/>
    <w:rsid w:val="00845572"/>
    <w:rsid w:val="00874DBD"/>
    <w:rsid w:val="0089338C"/>
    <w:rsid w:val="008963BC"/>
    <w:rsid w:val="008B2F01"/>
    <w:rsid w:val="008B5E78"/>
    <w:rsid w:val="008C14CC"/>
    <w:rsid w:val="008E44BF"/>
    <w:rsid w:val="0099521F"/>
    <w:rsid w:val="009B3709"/>
    <w:rsid w:val="009F255E"/>
    <w:rsid w:val="00AB3E79"/>
    <w:rsid w:val="00AD2383"/>
    <w:rsid w:val="00AF62CF"/>
    <w:rsid w:val="00B127E4"/>
    <w:rsid w:val="00B1701E"/>
    <w:rsid w:val="00B211F3"/>
    <w:rsid w:val="00B3469A"/>
    <w:rsid w:val="00B413DE"/>
    <w:rsid w:val="00BD50DD"/>
    <w:rsid w:val="00C046E7"/>
    <w:rsid w:val="00C05748"/>
    <w:rsid w:val="00C10A5C"/>
    <w:rsid w:val="00C12447"/>
    <w:rsid w:val="00C92CA0"/>
    <w:rsid w:val="00CC1946"/>
    <w:rsid w:val="00D227A3"/>
    <w:rsid w:val="00D26AD7"/>
    <w:rsid w:val="00DD3636"/>
    <w:rsid w:val="00DE3D9D"/>
    <w:rsid w:val="00DF1478"/>
    <w:rsid w:val="00E35055"/>
    <w:rsid w:val="00E4129E"/>
    <w:rsid w:val="00E92284"/>
    <w:rsid w:val="00EF4333"/>
    <w:rsid w:val="00F642EA"/>
    <w:rsid w:val="00F91445"/>
    <w:rsid w:val="00FF2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9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Michael</cp:lastModifiedBy>
  <cp:revision>3</cp:revision>
  <cp:lastPrinted>2016-02-14T19:55:00Z</cp:lastPrinted>
  <dcterms:created xsi:type="dcterms:W3CDTF">2016-07-01T15:09:00Z</dcterms:created>
  <dcterms:modified xsi:type="dcterms:W3CDTF">2016-07-08T02:14:00Z</dcterms:modified>
</cp:coreProperties>
</file>