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48" w:rsidRDefault="001A2D9C" w:rsidP="006E4A02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8258D4" w:rsidP="006E4A02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>May 16</w:t>
      </w:r>
      <w:r w:rsidR="006D0BCD">
        <w:rPr>
          <w:rFonts w:ascii="Garamond" w:hAnsi="Garamond"/>
          <w:b/>
          <w:i/>
          <w:sz w:val="36"/>
          <w:szCs w:val="36"/>
        </w:rPr>
        <w:t>, 201</w:t>
      </w:r>
      <w:r>
        <w:rPr>
          <w:rFonts w:ascii="Garamond" w:hAnsi="Garamond"/>
          <w:b/>
          <w:i/>
          <w:sz w:val="36"/>
          <w:szCs w:val="36"/>
        </w:rPr>
        <w:t>6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36"/>
        <w:gridCol w:w="10402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GUARDIANS check in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00 – 5:30 AM</w:t>
            </w:r>
          </w:p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(snacks, coffee provided at gate)</w:t>
            </w:r>
          </w:p>
          <w:p w:rsidR="0089338C" w:rsidRPr="00691617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#8602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9:30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(bathroom break)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10:45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6D06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  <w:r w:rsidR="0003266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41F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)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03266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WWII Memorial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10653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89338C" w:rsidRPr="0010246F" w:rsidRDefault="00DD3636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2:50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-3: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FDR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9338C" w:rsidRPr="0010246F" w:rsidRDefault="0089338C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810653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3A79" w:rsidRDefault="008933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4E1D1E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1065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#8603 departs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gridAfter w:val="2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9:55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2786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32668"/>
    <w:rsid w:val="000510F9"/>
    <w:rsid w:val="0009520C"/>
    <w:rsid w:val="000C1B35"/>
    <w:rsid w:val="000C1E48"/>
    <w:rsid w:val="0010246F"/>
    <w:rsid w:val="00131D9A"/>
    <w:rsid w:val="00141F38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16774"/>
    <w:rsid w:val="00276F69"/>
    <w:rsid w:val="00277F85"/>
    <w:rsid w:val="002B4ED6"/>
    <w:rsid w:val="002C2CDC"/>
    <w:rsid w:val="002D7692"/>
    <w:rsid w:val="002F580D"/>
    <w:rsid w:val="0031271F"/>
    <w:rsid w:val="0038001F"/>
    <w:rsid w:val="00395760"/>
    <w:rsid w:val="00456D0D"/>
    <w:rsid w:val="00487AF1"/>
    <w:rsid w:val="004D49FE"/>
    <w:rsid w:val="004E1136"/>
    <w:rsid w:val="004E1D1E"/>
    <w:rsid w:val="00575A37"/>
    <w:rsid w:val="0058328C"/>
    <w:rsid w:val="00591AC4"/>
    <w:rsid w:val="00591C01"/>
    <w:rsid w:val="005A2F01"/>
    <w:rsid w:val="005C172E"/>
    <w:rsid w:val="005E58A5"/>
    <w:rsid w:val="006010F4"/>
    <w:rsid w:val="00614E8F"/>
    <w:rsid w:val="0062763A"/>
    <w:rsid w:val="00640A2A"/>
    <w:rsid w:val="00687CC1"/>
    <w:rsid w:val="00691617"/>
    <w:rsid w:val="006D068C"/>
    <w:rsid w:val="006D0BCD"/>
    <w:rsid w:val="006E4A02"/>
    <w:rsid w:val="007B0759"/>
    <w:rsid w:val="00810653"/>
    <w:rsid w:val="008258D4"/>
    <w:rsid w:val="00845572"/>
    <w:rsid w:val="00874DBD"/>
    <w:rsid w:val="0089338C"/>
    <w:rsid w:val="008963BC"/>
    <w:rsid w:val="008B2F01"/>
    <w:rsid w:val="008B5E78"/>
    <w:rsid w:val="008C14CC"/>
    <w:rsid w:val="008E44BF"/>
    <w:rsid w:val="0099521F"/>
    <w:rsid w:val="009F255E"/>
    <w:rsid w:val="00AB3E79"/>
    <w:rsid w:val="00AD2383"/>
    <w:rsid w:val="00AF62CF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CC1946"/>
    <w:rsid w:val="00D227A3"/>
    <w:rsid w:val="00D26AD7"/>
    <w:rsid w:val="00DD3636"/>
    <w:rsid w:val="00DE3D9D"/>
    <w:rsid w:val="00DF1478"/>
    <w:rsid w:val="00E35055"/>
    <w:rsid w:val="00E92284"/>
    <w:rsid w:val="00EF4333"/>
    <w:rsid w:val="00F642EA"/>
    <w:rsid w:val="00F91445"/>
    <w:rsid w:val="00FF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51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5</cp:revision>
  <cp:lastPrinted>2016-02-14T19:55:00Z</cp:lastPrinted>
  <dcterms:created xsi:type="dcterms:W3CDTF">2016-02-14T19:54:00Z</dcterms:created>
  <dcterms:modified xsi:type="dcterms:W3CDTF">2016-03-02T21:19:00Z</dcterms:modified>
</cp:coreProperties>
</file>