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6D0BCD" w:rsidP="00325715">
      <w:pPr>
        <w:ind w:left="3600" w:firstLine="720"/>
        <w:jc w:val="both"/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 xml:space="preserve"> 201</w:t>
      </w:r>
      <w:r w:rsidR="001B3A79">
        <w:rPr>
          <w:rFonts w:ascii="Garamond" w:hAnsi="Garamond"/>
          <w:b/>
          <w:i/>
          <w:sz w:val="36"/>
          <w:szCs w:val="36"/>
        </w:rPr>
        <w:t>5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 w:firstRow="1" w:lastRow="0" w:firstColumn="1" w:lastColumn="0" w:noHBand="0" w:noVBand="1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69161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6:5</w:t>
            </w:r>
            <w:r w:rsidR="0031271F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C057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Charter departs for </w:t>
            </w:r>
            <w:r w:rsidR="00C05748"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</w:t>
            </w:r>
            <w:r w:rsidR="0031271F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1:05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1:05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591C01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4:1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>5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6:50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1B3A79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715"/>
    <w:rsid w:val="0009520C"/>
    <w:rsid w:val="000C1B35"/>
    <w:rsid w:val="0010246F"/>
    <w:rsid w:val="00131D9A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76F69"/>
    <w:rsid w:val="00277F85"/>
    <w:rsid w:val="002C2CDC"/>
    <w:rsid w:val="002D7692"/>
    <w:rsid w:val="0031271F"/>
    <w:rsid w:val="00325715"/>
    <w:rsid w:val="0038001F"/>
    <w:rsid w:val="00395760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D0BCD"/>
    <w:rsid w:val="00845572"/>
    <w:rsid w:val="00874DBD"/>
    <w:rsid w:val="008B2F01"/>
    <w:rsid w:val="008B5E78"/>
    <w:rsid w:val="008E44BF"/>
    <w:rsid w:val="0099521F"/>
    <w:rsid w:val="009F255E"/>
    <w:rsid w:val="00AB3E79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F1478"/>
    <w:rsid w:val="00E92284"/>
    <w:rsid w:val="00F6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HF\Desktop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NFHF</dc:creator>
  <cp:lastModifiedBy>NFHF</cp:lastModifiedBy>
  <cp:revision>2</cp:revision>
  <cp:lastPrinted>2012-03-13T01:23:00Z</cp:lastPrinted>
  <dcterms:created xsi:type="dcterms:W3CDTF">2014-11-28T21:58:00Z</dcterms:created>
  <dcterms:modified xsi:type="dcterms:W3CDTF">2014-11-28T21:59:00Z</dcterms:modified>
</cp:coreProperties>
</file>