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4D8" w:rsidRDefault="001A2D9C" w:rsidP="00941E31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  <w:r w:rsidR="006E4A02">
        <w:rPr>
          <w:rFonts w:ascii="Garamond" w:hAnsi="Garamond"/>
          <w:b/>
          <w:sz w:val="48"/>
          <w:szCs w:val="48"/>
        </w:rPr>
        <w:t xml:space="preserve">      </w:t>
      </w:r>
    </w:p>
    <w:p w:rsidR="001A2D9C" w:rsidRPr="006E4A02" w:rsidRDefault="004E1F21" w:rsidP="00941E31">
      <w:pPr>
        <w:rPr>
          <w:rFonts w:ascii="Garamond" w:hAnsi="Garamond"/>
          <w:b/>
          <w:sz w:val="48"/>
          <w:szCs w:val="48"/>
        </w:rPr>
      </w:pPr>
      <w:r>
        <w:rPr>
          <w:rFonts w:ascii="Garamond" w:hAnsi="Garamond"/>
          <w:b/>
          <w:i/>
          <w:sz w:val="36"/>
          <w:szCs w:val="36"/>
        </w:rPr>
        <w:t>April 18, 2016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100" w:type="dxa"/>
        <w:tblInd w:w="96" w:type="dxa"/>
        <w:tblLook w:val="04A0"/>
      </w:tblPr>
      <w:tblGrid>
        <w:gridCol w:w="1728"/>
        <w:gridCol w:w="236"/>
        <w:gridCol w:w="10402"/>
        <w:gridCol w:w="14"/>
        <w:gridCol w:w="1166"/>
        <w:gridCol w:w="14"/>
        <w:gridCol w:w="2526"/>
        <w:gridCol w:w="14"/>
      </w:tblGrid>
      <w:tr w:rsidR="001A2D9C" w:rsidRPr="001A2D9C" w:rsidTr="00807088">
        <w:trPr>
          <w:gridAfter w:val="1"/>
          <w:wAfter w:w="14" w:type="dxa"/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4:30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GUARDIANS check in</w:t>
            </w:r>
            <w:r w:rsidR="00B127E4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  <w:r w:rsidR="006D068C">
              <w:rPr>
                <w:rFonts w:ascii="Arial" w:eastAsia="Times New Roman" w:hAnsi="Arial" w:cs="Arial"/>
                <w:sz w:val="20"/>
                <w:szCs w:val="20"/>
              </w:rPr>
              <w:t xml:space="preserve"> – 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5:30 AM</w:t>
            </w:r>
          </w:p>
          <w:p w:rsidR="00691617" w:rsidRPr="0010246F" w:rsidRDefault="00691617" w:rsidP="002B4ED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</w:t>
            </w:r>
            <w:r w:rsidR="009F255E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cks, coffee provided at gate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  <w:p w:rsidR="00691617" w:rsidRPr="00691617" w:rsidRDefault="00691617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2B4ED6" w:rsidP="006D068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716364" w:rsidP="0067658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Flight #8604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 w:rsidR="006765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breakfast sandwich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on plane)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716364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9:4</w:t>
            </w:r>
            <w:r w:rsidR="00807088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9520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80708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 w:rsidR="00807088">
              <w:rPr>
                <w:rFonts w:ascii="Arial" w:eastAsia="Times New Roman" w:hAnsi="Arial" w:cs="Arial"/>
                <w:sz w:val="20"/>
                <w:szCs w:val="20"/>
              </w:rPr>
              <w:t>Dulles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bathroom break)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07088" w:rsidP="002B4ED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10:4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80708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</w:t>
            </w:r>
            <w:r w:rsidR="00807088">
              <w:rPr>
                <w:rFonts w:ascii="Arial" w:eastAsia="Times New Roman" w:hAnsi="Arial" w:cs="Arial"/>
                <w:sz w:val="20"/>
                <w:szCs w:val="20"/>
              </w:rPr>
              <w:t>Dulles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2B4ED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D26AD7"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807088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 w:rsidR="00EF433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6D068C" w:rsidRDefault="006D068C" w:rsidP="000C1E48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at Korean, Vietnam, and Lincoln Memorials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26AD7" w:rsidP="000C1E4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Memorials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D068C" w:rsidP="00B215F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>1:40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B41FC" w:rsidRDefault="001A2D9C" w:rsidP="00D26AD7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 w:rsidR="001B41FC"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="001B41FC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 w:rsidR="00395760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807088" w:rsidP="00B215F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>40</w:t>
            </w:r>
            <w:r w:rsidR="006D06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6D06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WWII Memorial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C1E48">
              <w:rPr>
                <w:rFonts w:ascii="Arial" w:eastAsia="Times New Roman" w:hAnsi="Arial" w:cs="Arial"/>
                <w:b/>
                <w:sz w:val="20"/>
                <w:szCs w:val="20"/>
              </w:rPr>
              <w:t>(Group Photo)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B215F6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3:05</w:t>
            </w:r>
            <w:r w:rsidR="006D06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6D06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088" w:rsidRPr="0010246F" w:rsidRDefault="006D068C" w:rsidP="007A2B1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WWII Memorial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1E31" w:rsidRDefault="00B215F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807088" w:rsidRPr="0010246F" w:rsidRDefault="00807088" w:rsidP="00B215F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>-3:4</w:t>
            </w:r>
            <w:r w:rsidR="00941E31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941E31">
              <w:rPr>
                <w:rFonts w:ascii="Arial" w:eastAsia="Times New Roman" w:hAnsi="Arial" w:cs="Arial"/>
                <w:sz w:val="20"/>
                <w:szCs w:val="20"/>
              </w:rPr>
              <w:t>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088" w:rsidRPr="0010246F" w:rsidRDefault="00807088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FDR Memorial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088" w:rsidRDefault="00807088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6D068C" w:rsidRPr="0010246F" w:rsidRDefault="006D068C" w:rsidP="00941E3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941E31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sz w:val="20"/>
                <w:szCs w:val="20"/>
              </w:rPr>
              <w:t>Arrive Iwo Jima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B215F6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4:2</w:t>
            </w:r>
            <w:r w:rsidR="00941E31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6D06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6D06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B3A79" w:rsidRDefault="006D068C" w:rsidP="001836E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Iwo Jima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FF260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4E1D1E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B215F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 xml:space="preserve">40 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4144D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 w:rsidR="004144D8">
              <w:rPr>
                <w:rFonts w:ascii="Arial" w:eastAsia="Times New Roman" w:hAnsi="Arial" w:cs="Arial"/>
                <w:sz w:val="20"/>
                <w:szCs w:val="20"/>
              </w:rPr>
              <w:t>Dulles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8:45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716364" w:rsidP="004144D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Flight #8605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 xml:space="preserve"> d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epart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4144D8">
              <w:rPr>
                <w:rFonts w:ascii="Arial" w:eastAsia="Times New Roman" w:hAnsi="Arial" w:cs="Arial"/>
                <w:sz w:val="20"/>
                <w:szCs w:val="20"/>
              </w:rPr>
              <w:t>Dulles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gridAfter w:val="4"/>
          <w:wAfter w:w="3720" w:type="dxa"/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716364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10:00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1A2D9C" w:rsidRDefault="0099521F" w:rsidP="005A2F01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8120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F01" w:rsidRPr="001A2D9C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EF4333"/>
    <w:rsid w:val="0009520C"/>
    <w:rsid w:val="000C1B35"/>
    <w:rsid w:val="000C1E48"/>
    <w:rsid w:val="0010246F"/>
    <w:rsid w:val="00131D9A"/>
    <w:rsid w:val="00141F38"/>
    <w:rsid w:val="0017662A"/>
    <w:rsid w:val="001836EC"/>
    <w:rsid w:val="001A2D9C"/>
    <w:rsid w:val="001B3A79"/>
    <w:rsid w:val="001B41FC"/>
    <w:rsid w:val="001C0AE9"/>
    <w:rsid w:val="001F4021"/>
    <w:rsid w:val="00211795"/>
    <w:rsid w:val="00212630"/>
    <w:rsid w:val="00216774"/>
    <w:rsid w:val="00276F69"/>
    <w:rsid w:val="00277F85"/>
    <w:rsid w:val="002B4ED6"/>
    <w:rsid w:val="002C2CDC"/>
    <w:rsid w:val="002D7692"/>
    <w:rsid w:val="0031271F"/>
    <w:rsid w:val="0038001F"/>
    <w:rsid w:val="00395760"/>
    <w:rsid w:val="004144D8"/>
    <w:rsid w:val="00456D0D"/>
    <w:rsid w:val="00487AF1"/>
    <w:rsid w:val="004D49FE"/>
    <w:rsid w:val="004E1136"/>
    <w:rsid w:val="004E1D1E"/>
    <w:rsid w:val="004E1F21"/>
    <w:rsid w:val="00575A37"/>
    <w:rsid w:val="0058328C"/>
    <w:rsid w:val="00591AC4"/>
    <w:rsid w:val="00591C01"/>
    <w:rsid w:val="005A2F01"/>
    <w:rsid w:val="005E58A5"/>
    <w:rsid w:val="00614E8F"/>
    <w:rsid w:val="0062763A"/>
    <w:rsid w:val="00640A2A"/>
    <w:rsid w:val="00676587"/>
    <w:rsid w:val="00687CC1"/>
    <w:rsid w:val="00691617"/>
    <w:rsid w:val="006D068C"/>
    <w:rsid w:val="006D0BCD"/>
    <w:rsid w:val="006E4A02"/>
    <w:rsid w:val="00716364"/>
    <w:rsid w:val="00807088"/>
    <w:rsid w:val="00845572"/>
    <w:rsid w:val="00874DBD"/>
    <w:rsid w:val="008B2F01"/>
    <w:rsid w:val="008B5E78"/>
    <w:rsid w:val="008E44BF"/>
    <w:rsid w:val="00941E31"/>
    <w:rsid w:val="0099521F"/>
    <w:rsid w:val="009F255E"/>
    <w:rsid w:val="00AB3E79"/>
    <w:rsid w:val="00AD2383"/>
    <w:rsid w:val="00AF62CF"/>
    <w:rsid w:val="00B127E4"/>
    <w:rsid w:val="00B1701E"/>
    <w:rsid w:val="00B211F3"/>
    <w:rsid w:val="00B215F6"/>
    <w:rsid w:val="00B3469A"/>
    <w:rsid w:val="00B413DE"/>
    <w:rsid w:val="00BD50DD"/>
    <w:rsid w:val="00C046E7"/>
    <w:rsid w:val="00C05748"/>
    <w:rsid w:val="00C12447"/>
    <w:rsid w:val="00CC1946"/>
    <w:rsid w:val="00D227A3"/>
    <w:rsid w:val="00D26AD7"/>
    <w:rsid w:val="00D44252"/>
    <w:rsid w:val="00DE3D9D"/>
    <w:rsid w:val="00DF1478"/>
    <w:rsid w:val="00E35055"/>
    <w:rsid w:val="00E40F72"/>
    <w:rsid w:val="00E92284"/>
    <w:rsid w:val="00EF4333"/>
    <w:rsid w:val="00F642EA"/>
    <w:rsid w:val="00FF2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31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Michael</cp:lastModifiedBy>
  <cp:revision>7</cp:revision>
  <cp:lastPrinted>2016-02-14T19:26:00Z</cp:lastPrinted>
  <dcterms:created xsi:type="dcterms:W3CDTF">2016-01-29T19:37:00Z</dcterms:created>
  <dcterms:modified xsi:type="dcterms:W3CDTF">2016-02-14T19:29:00Z</dcterms:modified>
</cp:coreProperties>
</file>